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A24561" w14:textId="77777777" w:rsidR="008E381C" w:rsidRDefault="007D7280">
      <w:pPr>
        <w:pStyle w:val="Cabealho1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6194394"/>
      <w:r>
        <w:rPr>
          <w:rFonts w:ascii="Times New Roman" w:hAnsi="Times New Roman" w:cs="Times New Roman"/>
          <w:b/>
          <w:bCs/>
          <w:sz w:val="32"/>
          <w:szCs w:val="32"/>
        </w:rPr>
        <w:t>DECLARAÇÃO</w:t>
      </w:r>
    </w:p>
    <w:p w14:paraId="09A24562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3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4" w14:textId="0DC07322" w:rsidR="008E381C" w:rsidRDefault="007D7280">
      <w:pPr>
        <w:pStyle w:val="Standard"/>
        <w:spacing w:line="360" w:lineRule="auto"/>
        <w:jc w:val="both"/>
      </w:pPr>
      <w:r>
        <w:rPr>
          <w:rStyle w:val="Tipodeletrapredefinidodopargrafo"/>
          <w:rFonts w:ascii="Times New Roman" w:hAnsi="Times New Roman" w:cs="Times New Roman"/>
          <w:b/>
          <w:bCs/>
          <w:sz w:val="28"/>
          <w:szCs w:val="28"/>
        </w:rPr>
        <w:t>XXXXXXXXXXXXXXXXXXXXX, S/A</w:t>
      </w: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>, com sede na Rua xxxxxxxxxxxxxxxxxxx, n.º xx, 2790-179 Carnaxide, matriculado na Conservatória do Registo Comercial de Cascais sob o  número único de matrícula de pessoa coletiva xxxxxx, DECLARAMOS, para efeitos d</w:t>
      </w:r>
      <w:r w:rsidR="00BF0832">
        <w:rPr>
          <w:rStyle w:val="Tipodeletrapredefinidodopargrafo"/>
          <w:rFonts w:ascii="Times New Roman" w:hAnsi="Times New Roman" w:cs="Times New Roman"/>
          <w:sz w:val="28"/>
          <w:szCs w:val="28"/>
        </w:rPr>
        <w:t>e apresentação na AIMA – Agência para a Integração Migrações e Asilo</w:t>
      </w: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, que o Sr. XXXXXXXXX XXXXXXXXXXXXX, portador do Passaporte n.º XXXXXX, emitido em 07 de outubro de 2021 e válido até 06 de outubro de 2031, com o NIF xxx.xxx.xxx e NISS xxxxxxxxxxx, residente na Rua xxxxxxx xxxxxxxxxx, nº xx, 2080-163 Almeirim, mantém com esta empresa um contrato de trabalho a termo certo, desde xx de agosto de 202X. </w:t>
      </w:r>
    </w:p>
    <w:p w14:paraId="09A24565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6" w14:textId="0CC482E1" w:rsidR="008E381C" w:rsidRDefault="00240267">
      <w:pPr>
        <w:pStyle w:val="Standard"/>
        <w:spacing w:line="360" w:lineRule="auto"/>
        <w:jc w:val="both"/>
      </w:pP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>Lisboa</w:t>
      </w:r>
      <w:r w:rsidR="007D7280">
        <w:rPr>
          <w:rStyle w:val="Tipodeletrapredefinidodopargrafo"/>
          <w:rFonts w:ascii="Times New Roman" w:hAnsi="Times New Roman" w:cs="Times New Roman"/>
          <w:sz w:val="28"/>
          <w:szCs w:val="28"/>
        </w:rPr>
        <w:t>, 17 de janeiro de 202</w:t>
      </w: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>4</w:t>
      </w:r>
      <w:r w:rsidR="007D7280">
        <w:rPr>
          <w:rStyle w:val="Tipodeletrapredefinidodopargrafo"/>
          <w:rFonts w:ascii="Times New Roman" w:hAnsi="Times New Roman" w:cs="Times New Roman"/>
          <w:sz w:val="28"/>
          <w:szCs w:val="28"/>
        </w:rPr>
        <w:t>.</w:t>
      </w:r>
    </w:p>
    <w:p w14:paraId="09A24567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8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9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A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B" w14:textId="77777777" w:rsidR="008E381C" w:rsidRDefault="007D7280">
      <w:pPr>
        <w:pStyle w:val="Standard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bookmarkEnd w:id="0"/>
    <w:p w14:paraId="09A2456C" w14:textId="77777777" w:rsidR="008E381C" w:rsidRDefault="007D7280">
      <w:pPr>
        <w:pStyle w:val="Standard"/>
        <w:spacing w:line="360" w:lineRule="auto"/>
        <w:jc w:val="center"/>
      </w:pPr>
      <w:r>
        <w:rPr>
          <w:rStyle w:val="Tipodeletrapredefinidodopargrafo"/>
          <w:rFonts w:ascii="Times New Roman" w:hAnsi="Times New Roman" w:cs="Times New Roman"/>
          <w:b/>
          <w:bCs/>
          <w:sz w:val="28"/>
          <w:szCs w:val="28"/>
        </w:rPr>
        <w:t>XXXXXXXXXXXXXXX</w:t>
      </w:r>
    </w:p>
    <w:sectPr w:rsidR="008E381C">
      <w:pgSz w:w="12240" w:h="15840"/>
      <w:pgMar w:top="1701" w:right="1985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78724" w14:textId="77777777" w:rsidR="00543B11" w:rsidRDefault="00543B11">
      <w:r>
        <w:separator/>
      </w:r>
    </w:p>
  </w:endnote>
  <w:endnote w:type="continuationSeparator" w:id="0">
    <w:p w14:paraId="2DE30437" w14:textId="77777777" w:rsidR="00543B11" w:rsidRDefault="0054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70BF85" w14:textId="77777777" w:rsidR="00543B11" w:rsidRDefault="00543B11">
      <w:r>
        <w:rPr>
          <w:color w:val="000000"/>
        </w:rPr>
        <w:separator/>
      </w:r>
    </w:p>
  </w:footnote>
  <w:footnote w:type="continuationSeparator" w:id="0">
    <w:p w14:paraId="27FB9FD5" w14:textId="77777777" w:rsidR="00543B11" w:rsidRDefault="00543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81C"/>
    <w:rsid w:val="00172298"/>
    <w:rsid w:val="00240267"/>
    <w:rsid w:val="00543B11"/>
    <w:rsid w:val="007D7280"/>
    <w:rsid w:val="008E381C"/>
    <w:rsid w:val="00AE79A0"/>
    <w:rsid w:val="00BF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24561"/>
  <w15:docId w15:val="{534F37D7-C7A2-4E9F-8198-7D120FFB9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ipodeletrapredefinidodopargrafo">
    <w:name w:val="Tipo de letra predefinido do parágrafo"/>
  </w:style>
  <w:style w:type="paragraph" w:customStyle="1" w:styleId="Cabealho1">
    <w:name w:val="Cabeçalho 1"/>
    <w:basedOn w:val="Standard"/>
    <w:next w:val="Standard"/>
    <w:pPr>
      <w:keepNext/>
      <w:spacing w:line="360" w:lineRule="auto"/>
      <w:jc w:val="center"/>
      <w:outlineLvl w:val="0"/>
    </w:pPr>
    <w:rPr>
      <w:i/>
      <w:sz w:val="22"/>
      <w:u w:val="single"/>
    </w:rPr>
  </w:style>
  <w:style w:type="paragraph" w:customStyle="1" w:styleId="Standard">
    <w:name w:val="Standard"/>
    <w:pPr>
      <w:widowControl/>
      <w:suppressAutoHyphens/>
      <w:overflowPunct w:val="0"/>
      <w:autoSpaceDE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Textodebalo">
    <w:name w:val="Balloon Text"/>
    <w:basedOn w:val="Normal"/>
    <w:rPr>
      <w:rFonts w:ascii="Segoe UI" w:hAnsi="Segoe UI"/>
      <w:sz w:val="18"/>
      <w:szCs w:val="16"/>
    </w:rPr>
  </w:style>
  <w:style w:type="character" w:customStyle="1" w:styleId="TextodebaloCarter">
    <w:name w:val="Texto de balão Caráter"/>
    <w:basedOn w:val="Tipodeletrapredefinidodopargrafo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637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jan</dc:creator>
  <cp:lastModifiedBy>Emmely Fernandes</cp:lastModifiedBy>
  <cp:revision>4</cp:revision>
  <cp:lastPrinted>2020-01-14T18:29:00Z</cp:lastPrinted>
  <dcterms:created xsi:type="dcterms:W3CDTF">2023-05-03T15:49:00Z</dcterms:created>
  <dcterms:modified xsi:type="dcterms:W3CDTF">2024-07-19T09:10:00Z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ções 1">
    <vt:lpwstr/>
  </property>
  <property fmtid="{D5CDD505-2E9C-101B-9397-08002B2CF9AE}" pid="3" name="Informações 2">
    <vt:lpwstr/>
  </property>
  <property fmtid="{D5CDD505-2E9C-101B-9397-08002B2CF9AE}" pid="4" name="Informações 3">
    <vt:lpwstr/>
  </property>
  <property fmtid="{D5CDD505-2E9C-101B-9397-08002B2CF9AE}" pid="5" name="Informações 4">
    <vt:lpwstr/>
  </property>
</Properties>
</file>