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24561" w14:textId="77777777" w:rsidR="008E381C" w:rsidRDefault="007D7280">
      <w:pPr>
        <w:pStyle w:val="Cabealho1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6194394"/>
      <w:r>
        <w:rPr>
          <w:rFonts w:ascii="Times New Roman" w:hAnsi="Times New Roman" w:cs="Times New Roman"/>
          <w:b/>
          <w:bCs/>
          <w:sz w:val="32"/>
          <w:szCs w:val="32"/>
        </w:rPr>
        <w:t>DECLARAÇÃO</w:t>
      </w:r>
    </w:p>
    <w:p w14:paraId="09A24562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3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4" w14:textId="77777777" w:rsidR="008E381C" w:rsidRDefault="007D7280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b/>
          <w:bCs/>
          <w:sz w:val="28"/>
          <w:szCs w:val="28"/>
        </w:rPr>
        <w:t>XXXXXXXXXXXXXXXXXXXXX, S/A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, com sede na Rua xxxxxxxxxxxxxxxxxxx, n.º xx, 2790-179 Carnaxide, matriculado na Conservatória do Registo Comercial de Cascais sob o  número único de matrícula de pessoa coletiva xxxxxx, 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DECLARAMOS, para efeitos do SEF – Serviço de Estrangeiros e Fronteiras, que o Sr. XXXXXXXXX XXXXXXXXXXXXX, portador do Passaporte n.º XXXXXX, emitido em 07 de outubro de 2021 e válido até 06 de outubro de 2031, com o NIF xxx.xxx.xxx e NISS xxxxxxxxxxx, res</w:t>
      </w: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 xml:space="preserve">idente na Rua xxxxxxx xxxxxxxxxx, nº xx, 2080-163 Almeirim, mantém com esta empresa um contrato de trabalho a termo certo, desde xx de agosto de 202X. </w:t>
      </w:r>
    </w:p>
    <w:p w14:paraId="09A24565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6" w14:textId="77777777" w:rsidR="008E381C" w:rsidRDefault="007D7280">
      <w:pPr>
        <w:pStyle w:val="Standard"/>
        <w:spacing w:line="360" w:lineRule="auto"/>
        <w:jc w:val="both"/>
      </w:pPr>
      <w:r>
        <w:rPr>
          <w:rStyle w:val="Tipodeletrapredefinidodopargrafo"/>
          <w:rFonts w:ascii="Times New Roman" w:hAnsi="Times New Roman" w:cs="Times New Roman"/>
          <w:sz w:val="28"/>
          <w:szCs w:val="28"/>
        </w:rPr>
        <w:t>Porto, 17 de janeiro de 2023.</w:t>
      </w:r>
    </w:p>
    <w:p w14:paraId="09A24567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8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9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A" w14:textId="77777777" w:rsidR="008E381C" w:rsidRDefault="008E381C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2456B" w14:textId="77777777" w:rsidR="008E381C" w:rsidRDefault="007D7280">
      <w:pPr>
        <w:pStyle w:val="Standard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bookmarkEnd w:id="0"/>
    <w:p w14:paraId="09A2456C" w14:textId="77777777" w:rsidR="008E381C" w:rsidRDefault="007D7280">
      <w:pPr>
        <w:pStyle w:val="Standard"/>
        <w:spacing w:line="360" w:lineRule="auto"/>
        <w:jc w:val="center"/>
      </w:pPr>
      <w:r>
        <w:rPr>
          <w:rStyle w:val="Tipodeletrapredefinidodopargrafo"/>
          <w:rFonts w:ascii="Times New Roman" w:hAnsi="Times New Roman" w:cs="Times New Roman"/>
          <w:b/>
          <w:bCs/>
          <w:sz w:val="28"/>
          <w:szCs w:val="28"/>
        </w:rPr>
        <w:t>XXXXXXXXXXXXXXX</w:t>
      </w:r>
    </w:p>
    <w:sectPr w:rsidR="008E381C">
      <w:pgSz w:w="12240" w:h="15840"/>
      <w:pgMar w:top="1701" w:right="1985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24565" w14:textId="77777777" w:rsidR="00000000" w:rsidRDefault="007D7280">
      <w:r>
        <w:separator/>
      </w:r>
    </w:p>
  </w:endnote>
  <w:endnote w:type="continuationSeparator" w:id="0">
    <w:p w14:paraId="09A24567" w14:textId="77777777" w:rsidR="00000000" w:rsidRDefault="007D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24561" w14:textId="77777777" w:rsidR="00000000" w:rsidRDefault="007D7280">
      <w:r>
        <w:rPr>
          <w:color w:val="000000"/>
        </w:rPr>
        <w:separator/>
      </w:r>
    </w:p>
  </w:footnote>
  <w:footnote w:type="continuationSeparator" w:id="0">
    <w:p w14:paraId="09A24563" w14:textId="77777777" w:rsidR="00000000" w:rsidRDefault="007D72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E381C"/>
    <w:rsid w:val="007D7280"/>
    <w:rsid w:val="008E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4561"/>
  <w15:docId w15:val="{534F37D7-C7A2-4E9F-8198-7D120FFB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">
    <w:name w:val="Tipo de letra predefinido do parágrafo"/>
  </w:style>
  <w:style w:type="paragraph" w:customStyle="1" w:styleId="Cabealho1">
    <w:name w:val="Cabeçalho 1"/>
    <w:basedOn w:val="Standard"/>
    <w:next w:val="Standard"/>
    <w:pPr>
      <w:keepNext/>
      <w:spacing w:line="360" w:lineRule="auto"/>
      <w:jc w:val="center"/>
      <w:outlineLvl w:val="0"/>
    </w:pPr>
    <w:rPr>
      <w:i/>
      <w:sz w:val="22"/>
      <w:u w:val="single"/>
    </w:rPr>
  </w:style>
  <w:style w:type="paragraph" w:customStyle="1" w:styleId="Standard">
    <w:name w:val="Standard"/>
    <w:pPr>
      <w:widowControl/>
      <w:suppressAutoHyphens/>
      <w:overflowPunct w:val="0"/>
      <w:autoSpaceDE w:val="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xtodebalo">
    <w:name w:val="Balloon Text"/>
    <w:basedOn w:val="Normal"/>
    <w:rPr>
      <w:rFonts w:ascii="Segoe UI" w:hAnsi="Segoe UI"/>
      <w:sz w:val="18"/>
      <w:szCs w:val="16"/>
    </w:rPr>
  </w:style>
  <w:style w:type="character" w:customStyle="1" w:styleId="TextodebaloCarter">
    <w:name w:val="Texto de balão Caráter"/>
    <w:basedOn w:val="Tipodeletrapredefinidodopargrafo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616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jan</dc:creator>
  <cp:lastModifiedBy>Emmely Fernandes</cp:lastModifiedBy>
  <cp:revision>2</cp:revision>
  <cp:lastPrinted>2020-01-14T18:29:00Z</cp:lastPrinted>
  <dcterms:created xsi:type="dcterms:W3CDTF">2023-05-03T15:49:00Z</dcterms:created>
  <dcterms:modified xsi:type="dcterms:W3CDTF">2023-05-03T15:49:00Z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/>
  </property>
  <property fmtid="{D5CDD505-2E9C-101B-9397-08002B2CF9AE}" pid="3" name="Informações 2">
    <vt:lpwstr/>
  </property>
  <property fmtid="{D5CDD505-2E9C-101B-9397-08002B2CF9AE}" pid="4" name="Informações 3">
    <vt:lpwstr/>
  </property>
  <property fmtid="{D5CDD505-2E9C-101B-9397-08002B2CF9AE}" pid="5" name="Informações 4">
    <vt:lpwstr/>
  </property>
</Properties>
</file>